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744" w:rsidRPr="007C2931" w:rsidRDefault="00A71744" w:rsidP="007C2931">
      <w:pPr>
        <w:pStyle w:val="p2"/>
        <w:shd w:val="clear" w:color="auto" w:fill="FFFFFF"/>
        <w:spacing w:line="347" w:lineRule="atLeast"/>
        <w:jc w:val="center"/>
        <w:rPr>
          <w:rStyle w:val="s1"/>
          <w:b/>
          <w:color w:val="000000"/>
          <w:sz w:val="28"/>
          <w:szCs w:val="28"/>
        </w:rPr>
      </w:pPr>
      <w:r w:rsidRPr="007C2931">
        <w:rPr>
          <w:rStyle w:val="s1"/>
          <w:b/>
          <w:color w:val="000000"/>
          <w:sz w:val="28"/>
          <w:szCs w:val="28"/>
        </w:rPr>
        <w:t>ВИКТОРИНА!</w:t>
      </w:r>
    </w:p>
    <w:p w:rsidR="00A71744" w:rsidRPr="00DC52EA" w:rsidRDefault="00A71744" w:rsidP="00D03D1B">
      <w:pPr>
        <w:pStyle w:val="p2"/>
        <w:shd w:val="clear" w:color="auto" w:fill="FFFFFF"/>
        <w:spacing w:line="347" w:lineRule="atLeast"/>
        <w:rPr>
          <w:color w:val="000000"/>
          <w:sz w:val="28"/>
          <w:szCs w:val="28"/>
        </w:rPr>
      </w:pPr>
      <w:r w:rsidRPr="00DC52EA">
        <w:rPr>
          <w:rStyle w:val="s1"/>
          <w:color w:val="000000"/>
          <w:sz w:val="28"/>
          <w:szCs w:val="28"/>
        </w:rPr>
        <w:t>1.​ </w:t>
      </w:r>
      <w:r w:rsidRPr="00DC52EA">
        <w:rPr>
          <w:rStyle w:val="s2"/>
          <w:color w:val="000000"/>
          <w:sz w:val="28"/>
          <w:szCs w:val="28"/>
        </w:rPr>
        <w:t>Я убит подо Ржевом, В безымянном болоте, В пятой роте, на левом, При жестоком налёте. Я не слышал разрыва, Я не видел той вспышки, – Точно в пропасть с обрыва – И ни дна, ни покрышки. Кто автор этих строк?</w:t>
      </w:r>
    </w:p>
    <w:p w:rsidR="00A71744" w:rsidRDefault="00A71744" w:rsidP="00D03D1B">
      <w:pPr>
        <w:pStyle w:val="p2"/>
        <w:shd w:val="clear" w:color="auto" w:fill="FFFFFF"/>
        <w:spacing w:line="347" w:lineRule="atLeast"/>
        <w:rPr>
          <w:color w:val="000000"/>
          <w:sz w:val="28"/>
          <w:szCs w:val="28"/>
        </w:rPr>
      </w:pPr>
      <w:r>
        <w:rPr>
          <w:rStyle w:val="s1"/>
          <w:color w:val="000000"/>
          <w:sz w:val="28"/>
          <w:szCs w:val="28"/>
        </w:rPr>
        <w:t>2</w:t>
      </w:r>
      <w:r w:rsidRPr="00DC52EA">
        <w:rPr>
          <w:rStyle w:val="s1"/>
          <w:color w:val="000000"/>
          <w:sz w:val="28"/>
          <w:szCs w:val="28"/>
        </w:rPr>
        <w:t>.​ </w:t>
      </w:r>
      <w:r w:rsidRPr="00DC52EA">
        <w:rPr>
          <w:color w:val="000000"/>
          <w:sz w:val="28"/>
          <w:szCs w:val="28"/>
        </w:rPr>
        <w:t>Сколько дней длилась блокада Ленинграда?</w:t>
      </w:r>
    </w:p>
    <w:p w:rsidR="00A71744" w:rsidRDefault="00A71744" w:rsidP="00DC52EA">
      <w:pPr>
        <w:pStyle w:val="p2"/>
        <w:shd w:val="clear" w:color="auto" w:fill="FFFFFF"/>
        <w:spacing w:line="347" w:lineRule="atLeast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3</w:t>
      </w:r>
      <w:r w:rsidRPr="00DC52EA">
        <w:rPr>
          <w:color w:val="000000"/>
          <w:sz w:val="28"/>
          <w:szCs w:val="28"/>
          <w:shd w:val="clear" w:color="auto" w:fill="FFFFFF"/>
        </w:rPr>
        <w:t>. Исторически с этой страной у нас складывались добрые отношения. Наш «южный сосед» первым в мире признал Советскую Россию, а в мае 1919 года наши государства обменялись посольствами. Назовите эту страну.</w:t>
      </w:r>
      <w:r w:rsidRPr="00DC52EA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A71744" w:rsidRDefault="00A71744" w:rsidP="00DC52EA">
      <w:pPr>
        <w:pStyle w:val="p2"/>
        <w:shd w:val="clear" w:color="auto" w:fill="FFFFFF"/>
        <w:spacing w:line="347" w:lineRule="atLeast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4. Когда проходила первая чеченская компания? </w:t>
      </w:r>
    </w:p>
    <w:p w:rsidR="00A71744" w:rsidRDefault="00A71744" w:rsidP="00DC52EA">
      <w:pPr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5</w:t>
      </w:r>
      <w:r w:rsidRPr="00DC52EA">
        <w:rPr>
          <w:rFonts w:ascii="Times New Roman" w:hAnsi="Times New Roman"/>
          <w:bCs/>
          <w:color w:val="000000"/>
          <w:sz w:val="28"/>
          <w:szCs w:val="28"/>
        </w:rPr>
        <w:t xml:space="preserve">. Чей самолет был сбит Российской разведкой 21 апреля </w:t>
      </w:r>
      <w:smartTag w:uri="urn:schemas-microsoft-com:office:smarttags" w:element="metricconverter">
        <w:smartTagPr>
          <w:attr w:name="ProductID" w:val="1996 г"/>
        </w:smartTagPr>
        <w:r w:rsidRPr="00DC52EA">
          <w:rPr>
            <w:rFonts w:ascii="Times New Roman" w:hAnsi="Times New Roman"/>
            <w:bCs/>
            <w:color w:val="000000"/>
            <w:sz w:val="28"/>
            <w:szCs w:val="28"/>
          </w:rPr>
          <w:t>1996 г</w:t>
        </w:r>
      </w:smartTag>
      <w:r w:rsidRPr="00DC52EA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bCs/>
          <w:color w:val="000000"/>
          <w:sz w:val="28"/>
          <w:szCs w:val="28"/>
        </w:rPr>
        <w:t>?</w:t>
      </w:r>
    </w:p>
    <w:p w:rsidR="00A71744" w:rsidRDefault="00A71744" w:rsidP="000B68AB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6</w:t>
      </w:r>
      <w:r w:rsidRPr="00DC52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Не обошла стороной афганская война и жителей нашего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поселка</w:t>
      </w:r>
      <w:r w:rsidRPr="00DC52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Сколько воинов, уроженцев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Серышевского района</w:t>
      </w:r>
      <w:r w:rsidRPr="00DC52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воевали в Афганистане?</w:t>
      </w:r>
    </w:p>
    <w:p w:rsidR="00A71744" w:rsidRDefault="00A71744" w:rsidP="000B68AB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71744" w:rsidRDefault="00A71744" w:rsidP="000B68AB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Style w:val="s1"/>
          <w:rFonts w:ascii="Times New Roman" w:hAnsi="Times New Roman"/>
          <w:color w:val="000000"/>
          <w:sz w:val="28"/>
          <w:szCs w:val="28"/>
        </w:rPr>
        <w:t>7</w:t>
      </w:r>
      <w:r w:rsidRPr="000B68AB">
        <w:rPr>
          <w:rStyle w:val="s1"/>
          <w:rFonts w:ascii="Times New Roman" w:hAnsi="Times New Roman"/>
          <w:color w:val="000000"/>
          <w:sz w:val="28"/>
          <w:szCs w:val="28"/>
        </w:rPr>
        <w:t xml:space="preserve">.​ В какой день состоялся </w:t>
      </w:r>
      <w:r w:rsidRPr="000B68AB">
        <w:rPr>
          <w:rFonts w:ascii="Times New Roman" w:hAnsi="Times New Roman"/>
          <w:color w:val="000000"/>
          <w:sz w:val="28"/>
          <w:szCs w:val="28"/>
        </w:rPr>
        <w:t xml:space="preserve">Парад победы в Москве в </w:t>
      </w:r>
      <w:smartTag w:uri="urn:schemas-microsoft-com:office:smarttags" w:element="metricconverter">
        <w:smartTagPr>
          <w:attr w:name="ProductID" w:val="1945 г"/>
        </w:smartTagPr>
        <w:r w:rsidRPr="000B68AB">
          <w:rPr>
            <w:rFonts w:ascii="Times New Roman" w:hAnsi="Times New Roman"/>
            <w:color w:val="000000"/>
            <w:sz w:val="28"/>
            <w:szCs w:val="28"/>
          </w:rPr>
          <w:t>1945 г</w:t>
        </w:r>
      </w:smartTag>
      <w:r w:rsidRPr="000B68AB">
        <w:rPr>
          <w:rFonts w:ascii="Times New Roman" w:hAnsi="Times New Roman"/>
          <w:color w:val="000000"/>
          <w:sz w:val="28"/>
          <w:szCs w:val="28"/>
        </w:rPr>
        <w:t>. ?</w:t>
      </w:r>
    </w:p>
    <w:p w:rsidR="00A71744" w:rsidRDefault="00A71744" w:rsidP="000B68AB">
      <w:pPr>
        <w:pStyle w:val="ListParagraph"/>
        <w:rPr>
          <w:rFonts w:ascii="Tahoma" w:hAnsi="Tahoma" w:cs="Tahoma"/>
          <w:b/>
          <w:bCs/>
          <w:color w:val="000000"/>
          <w:sz w:val="19"/>
          <w:szCs w:val="19"/>
        </w:rPr>
      </w:pPr>
    </w:p>
    <w:p w:rsidR="00A71744" w:rsidRDefault="00A71744" w:rsidP="000B68AB">
      <w:pPr>
        <w:pStyle w:val="ListParagraph"/>
        <w:ind w:left="0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8</w:t>
      </w:r>
      <w:r w:rsidRPr="000B68AB">
        <w:rPr>
          <w:rFonts w:ascii="Times New Roman" w:hAnsi="Times New Roman"/>
          <w:bCs/>
          <w:color w:val="000000"/>
          <w:sz w:val="28"/>
          <w:szCs w:val="28"/>
        </w:rPr>
        <w:t>. Кто был президентом России в период первой чеченской войны ?</w:t>
      </w:r>
    </w:p>
    <w:p w:rsidR="00A71744" w:rsidRDefault="00A71744" w:rsidP="000B68AB">
      <w:pPr>
        <w:pStyle w:val="ListParagraph"/>
        <w:ind w:left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71744" w:rsidRDefault="00A71744" w:rsidP="000B68AB">
      <w:pPr>
        <w:pStyle w:val="ListParagraph"/>
        <w:ind w:left="0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9</w:t>
      </w:r>
      <w:r w:rsidRPr="00F458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Уроженец с. Сосновка Серышевского района, выпускник ДВОКУ, находился в Чечне с декабря 2001 года. В бою он был смертельно ранен. Награжден орденом мужества посмертно. Назовите героя.</w:t>
      </w:r>
      <w:r w:rsidRPr="00F45889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A71744" w:rsidRDefault="00A71744" w:rsidP="00F45889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10</w:t>
      </w:r>
      <w:r w:rsidRPr="00F45889">
        <w:rPr>
          <w:rFonts w:ascii="Times New Roman" w:hAnsi="Times New Roman"/>
          <w:color w:val="000000"/>
          <w:sz w:val="28"/>
          <w:szCs w:val="28"/>
        </w:rPr>
        <w:t>. Георгиевская ленточка – что символи</w:t>
      </w:r>
      <w:r>
        <w:rPr>
          <w:rFonts w:ascii="Times New Roman" w:hAnsi="Times New Roman"/>
          <w:color w:val="000000"/>
          <w:sz w:val="28"/>
          <w:szCs w:val="28"/>
        </w:rPr>
        <w:t xml:space="preserve">зируют её цвета? </w:t>
      </w:r>
    </w:p>
    <w:p w:rsidR="00A71744" w:rsidRDefault="00A71744" w:rsidP="00F45889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11</w:t>
      </w:r>
      <w:r w:rsidRPr="00F458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Она была последней войной бывшего Советского Союза, но не последней на этой планете. О какой войне идёт речь?</w:t>
      </w:r>
    </w:p>
    <w:p w:rsidR="00A71744" w:rsidRDefault="00A71744" w:rsidP="00F45889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12. Кому был вручен Орден Мужества 27 ноября 1997 года в здании Серышевского историко – краеведческого  музея военным комиссаром Грищенко Ю.Г.?</w:t>
      </w:r>
    </w:p>
    <w:p w:rsidR="00A71744" w:rsidRDefault="00A71744" w:rsidP="00DD1AE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13</w:t>
      </w:r>
      <w:r w:rsidRPr="005227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 В художественном фильме «Офицеры» есть такие слова: «Есть такая профессия…» Продолжите фразу.</w:t>
      </w:r>
    </w:p>
    <w:p w:rsidR="00A71744" w:rsidRDefault="00A71744" w:rsidP="0052270E">
      <w:pPr>
        <w:shd w:val="clear" w:color="auto" w:fill="FFFFFF"/>
        <w:spacing w:after="0" w:line="390" w:lineRule="atLeast"/>
        <w:ind w:left="5245" w:right="3259" w:hanging="3969"/>
        <w:jc w:val="center"/>
        <w:rPr>
          <w:rFonts w:ascii="Arial" w:hAnsi="Arial" w:cs="Arial"/>
          <w:color w:val="000000"/>
          <w:sz w:val="26"/>
          <w:szCs w:val="26"/>
          <w:lang w:eastAsia="ru-RU"/>
        </w:rPr>
      </w:pPr>
    </w:p>
    <w:p w:rsidR="00A71744" w:rsidRPr="00C55DB0" w:rsidRDefault="00A71744" w:rsidP="00705700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14</w:t>
      </w:r>
      <w:r w:rsidRPr="00C55DB0">
        <w:rPr>
          <w:rFonts w:ascii="Times New Roman" w:hAnsi="Times New Roman"/>
          <w:color w:val="000000"/>
          <w:sz w:val="28"/>
          <w:szCs w:val="28"/>
        </w:rPr>
        <w:t xml:space="preserve">. Какими творческими способностями обладал А.Гитлер, кроме ораторского мастерства? </w:t>
      </w:r>
    </w:p>
    <w:p w:rsidR="00A71744" w:rsidRDefault="00A71744" w:rsidP="00705700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15</w:t>
      </w:r>
      <w:r w:rsidRPr="00C55DB0">
        <w:rPr>
          <w:rFonts w:ascii="Times New Roman" w:hAnsi="Times New Roman"/>
          <w:color w:val="000000"/>
          <w:sz w:val="28"/>
          <w:szCs w:val="28"/>
        </w:rPr>
        <w:t>. Перечислите мемориальные доски посвященные героям локальных войн в пгт. Серышево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A71744" w:rsidRPr="00C55DB0" w:rsidRDefault="00A71744" w:rsidP="00705700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16.Когда принял присягу Агафонов Дмитрий Викторович в Дальневосточном Высшем Общевойсковом Командном училище (дата)?</w:t>
      </w:r>
    </w:p>
    <w:p w:rsidR="00A71744" w:rsidRDefault="00A71744" w:rsidP="00F82673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17</w:t>
      </w:r>
      <w:r w:rsidRPr="00F82673">
        <w:rPr>
          <w:rFonts w:ascii="Times New Roman" w:hAnsi="Times New Roman"/>
          <w:bCs/>
          <w:color w:val="000000"/>
          <w:sz w:val="28"/>
          <w:szCs w:val="28"/>
        </w:rPr>
        <w:t xml:space="preserve">. Какое официальное название носила вторая чеченская </w:t>
      </w:r>
      <w:r>
        <w:rPr>
          <w:rFonts w:ascii="Times New Roman" w:hAnsi="Times New Roman"/>
          <w:bCs/>
          <w:color w:val="000000"/>
          <w:sz w:val="28"/>
          <w:szCs w:val="28"/>
        </w:rPr>
        <w:t>кампания</w:t>
      </w:r>
      <w:r w:rsidRPr="00F82673">
        <w:rPr>
          <w:rFonts w:ascii="Times New Roman" w:hAnsi="Times New Roman"/>
          <w:bCs/>
          <w:color w:val="000000"/>
          <w:sz w:val="28"/>
          <w:szCs w:val="28"/>
        </w:rPr>
        <w:t>?</w:t>
      </w:r>
    </w:p>
    <w:p w:rsidR="00A71744" w:rsidRDefault="00A71744" w:rsidP="00F82673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A71744" w:rsidRDefault="00A71744" w:rsidP="00F82673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18. Герой Советского Союза проживал на территории Серышевского района.</w:t>
      </w:r>
    </w:p>
    <w:p w:rsidR="00A71744" w:rsidRPr="00421B18" w:rsidRDefault="00A71744" w:rsidP="00F82673">
      <w:pPr>
        <w:rPr>
          <w:rFonts w:ascii="Times New Roman" w:hAnsi="Times New Roman"/>
          <w:color w:val="000000"/>
          <w:sz w:val="28"/>
          <w:szCs w:val="28"/>
        </w:rPr>
      </w:pPr>
      <w:r w:rsidRPr="00840B20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3" o:spid="_x0000_i1025" type="#_x0000_t75" style="width:168.75pt;height:253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">
            <v:imagedata r:id="rId5" o:title=""/>
            <o:lock v:ext="edit" aspectratio="f"/>
          </v:shape>
        </w:pict>
      </w:r>
      <w:r w:rsidRPr="00F82673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t>19</w:t>
      </w:r>
      <w:r w:rsidRPr="00421B18">
        <w:rPr>
          <w:rFonts w:ascii="Times New Roman" w:hAnsi="Times New Roman"/>
          <w:color w:val="000000"/>
          <w:sz w:val="28"/>
          <w:szCs w:val="28"/>
        </w:rPr>
        <w:t xml:space="preserve">. Что такое «Дорога жизни»? </w:t>
      </w:r>
    </w:p>
    <w:p w:rsidR="00A71744" w:rsidRPr="00421B18" w:rsidRDefault="00A71744" w:rsidP="00DD1AE0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20</w:t>
      </w:r>
      <w:r w:rsidRPr="00421B18">
        <w:rPr>
          <w:rFonts w:ascii="Times New Roman" w:hAnsi="Times New Roman"/>
          <w:color w:val="000000"/>
          <w:sz w:val="28"/>
          <w:szCs w:val="28"/>
        </w:rPr>
        <w:t>. Какое воинское звание носил Герой Советского Союза Ковалев Владимир Александрович?</w:t>
      </w:r>
    </w:p>
    <w:p w:rsidR="00A71744" w:rsidRDefault="00A71744" w:rsidP="00DD1AE0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21</w:t>
      </w:r>
      <w:r w:rsidRPr="00B932A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Назовите даты ввода и вывода советских войск в Афганистан.</w:t>
      </w:r>
    </w:p>
    <w:p w:rsidR="00A71744" w:rsidRDefault="00A71744" w:rsidP="00DD1AE0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22. Родился в 1910 году в деревне Соколовка Серышевского района Амурской области. Призван в армию Серышевского райвоенкома. На войне был сапером. Много мужества, выдержки понадобилось ему, что бы под ураганным огнем противника сделать проход  через минное поле у озера Балатон, взорвать мост и преградить путь вражеским танкам. О каком герои Советского Союза идет речь?</w:t>
      </w:r>
    </w:p>
    <w:p w:rsidR="00A71744" w:rsidRDefault="00A71744" w:rsidP="00923194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23. Где и когда родился Коломейчук Николай Александрович, награжденный Орденом Мужества (посмертно)?</w:t>
      </w:r>
    </w:p>
    <w:p w:rsidR="00A71744" w:rsidRPr="00923194" w:rsidRDefault="00A71744" w:rsidP="00923194">
      <w:pP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24</w:t>
      </w:r>
      <w:r w:rsidRPr="00421B1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 Сколько длилась война в Афганистане?</w:t>
      </w:r>
      <w:r w:rsidRPr="00421B18">
        <w:rPr>
          <w:rStyle w:val="apple-converted-space"/>
          <w:color w:val="000000"/>
          <w:sz w:val="19"/>
          <w:szCs w:val="19"/>
          <w:shd w:val="clear" w:color="auto" w:fill="FFFFFF"/>
        </w:rPr>
        <w:t> </w:t>
      </w:r>
    </w:p>
    <w:p w:rsidR="00A71744" w:rsidRDefault="00A71744" w:rsidP="00421B18">
      <w:pPr>
        <w:spacing w:after="0" w:line="240" w:lineRule="auto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21B18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2</w:t>
      </w:r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5</w:t>
      </w:r>
      <w:r w:rsidRPr="00421B18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.  Назовите годы жизни Героя Советского Союза Спицина Ивана Яковле</w:t>
      </w:r>
      <w:r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ви</w:t>
      </w:r>
      <w:r w:rsidRPr="00421B18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ча?</w:t>
      </w:r>
    </w:p>
    <w:p w:rsidR="00A71744" w:rsidRDefault="00A71744" w:rsidP="00421B18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26</w:t>
      </w:r>
      <w:r w:rsidRPr="00421B18">
        <w:rPr>
          <w:rFonts w:ascii="Times New Roman" w:hAnsi="Times New Roman"/>
          <w:color w:val="000000"/>
          <w:sz w:val="28"/>
          <w:szCs w:val="28"/>
        </w:rPr>
        <w:t xml:space="preserve">. Не памятник, но символ вечной памяти о павших героях. Есть во многих городах, как правило, находится возле памятника или могилы героев. Что это? </w:t>
      </w:r>
    </w:p>
    <w:p w:rsidR="00A71744" w:rsidRPr="00421B18" w:rsidRDefault="00A71744" w:rsidP="00421B18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27. Инициатор и организатор строительства памятника в пгт. Серышево?</w:t>
      </w:r>
    </w:p>
    <w:p w:rsidR="00A71744" w:rsidRPr="00421B18" w:rsidRDefault="00A71744" w:rsidP="00421B18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21B18">
        <w:rPr>
          <w:rFonts w:ascii="Times New Roman" w:hAnsi="Times New Roman"/>
          <w:color w:val="000000"/>
          <w:sz w:val="28"/>
          <w:szCs w:val="28"/>
        </w:rPr>
        <w:br/>
      </w:r>
    </w:p>
    <w:p w:rsidR="00A71744" w:rsidRDefault="00A71744" w:rsidP="00DD1AE0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71744" w:rsidRDefault="00A71744" w:rsidP="00DD1AE0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71744" w:rsidRPr="00B932A6" w:rsidRDefault="00A71744" w:rsidP="00DD1AE0">
      <w:pPr>
        <w:rPr>
          <w:rFonts w:ascii="Times New Roman" w:hAnsi="Times New Roman"/>
          <w:color w:val="000000"/>
          <w:sz w:val="28"/>
          <w:szCs w:val="28"/>
        </w:rPr>
      </w:pPr>
      <w:r w:rsidRPr="00B932A6">
        <w:rPr>
          <w:rFonts w:ascii="Times New Roman" w:hAnsi="Times New Roman"/>
          <w:color w:val="000000"/>
          <w:sz w:val="28"/>
          <w:szCs w:val="28"/>
        </w:rPr>
        <w:br/>
      </w:r>
    </w:p>
    <w:p w:rsidR="00A71744" w:rsidRPr="00F45889" w:rsidRDefault="00A71744" w:rsidP="000B68AB">
      <w:pPr>
        <w:pStyle w:val="ListParagraph"/>
        <w:ind w:left="0"/>
        <w:rPr>
          <w:rFonts w:ascii="Times New Roman" w:hAnsi="Times New Roman"/>
          <w:bCs/>
          <w:color w:val="000000"/>
          <w:sz w:val="28"/>
          <w:szCs w:val="28"/>
        </w:rPr>
      </w:pPr>
      <w:r w:rsidRPr="00F45889">
        <w:rPr>
          <w:rFonts w:ascii="Times New Roman" w:hAnsi="Times New Roman"/>
          <w:color w:val="000000"/>
          <w:sz w:val="28"/>
          <w:szCs w:val="28"/>
        </w:rPr>
        <w:br/>
      </w:r>
    </w:p>
    <w:p w:rsidR="00A71744" w:rsidRDefault="00A71744" w:rsidP="000B68AB">
      <w:pPr>
        <w:pStyle w:val="ListParagraph"/>
        <w:rPr>
          <w:rFonts w:ascii="Tahoma" w:hAnsi="Tahoma" w:cs="Tahoma"/>
          <w:b/>
          <w:bCs/>
          <w:color w:val="000000"/>
          <w:sz w:val="19"/>
          <w:szCs w:val="19"/>
        </w:rPr>
      </w:pPr>
    </w:p>
    <w:p w:rsidR="00A71744" w:rsidRPr="000B68AB" w:rsidRDefault="00A71744" w:rsidP="000B68AB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71744" w:rsidRPr="000B68AB" w:rsidRDefault="00A71744" w:rsidP="000551F3">
      <w:pPr>
        <w:rPr>
          <w:rFonts w:ascii="Times New Roman" w:hAnsi="Times New Roman"/>
          <w:color w:val="000000"/>
          <w:sz w:val="28"/>
          <w:szCs w:val="28"/>
        </w:rPr>
      </w:pPr>
    </w:p>
    <w:p w:rsidR="00A71744" w:rsidRPr="000B68AB" w:rsidRDefault="00A71744" w:rsidP="000551F3">
      <w:pPr>
        <w:rPr>
          <w:rFonts w:ascii="Times New Roman" w:hAnsi="Times New Roman"/>
          <w:color w:val="000000"/>
          <w:sz w:val="28"/>
          <w:szCs w:val="28"/>
        </w:rPr>
      </w:pPr>
    </w:p>
    <w:p w:rsidR="00A71744" w:rsidRDefault="00A71744" w:rsidP="000551F3">
      <w:pPr>
        <w:rPr>
          <w:rFonts w:ascii="Verdana" w:hAnsi="Verdana"/>
          <w:color w:val="000000"/>
        </w:rPr>
      </w:pPr>
    </w:p>
    <w:p w:rsidR="00A71744" w:rsidRDefault="00A71744" w:rsidP="000551F3">
      <w:pPr>
        <w:rPr>
          <w:rFonts w:ascii="Verdana" w:hAnsi="Verdana"/>
          <w:color w:val="000000"/>
        </w:rPr>
      </w:pPr>
    </w:p>
    <w:p w:rsidR="00A71744" w:rsidRDefault="00A71744" w:rsidP="000551F3">
      <w:pPr>
        <w:rPr>
          <w:rFonts w:ascii="Verdana" w:hAnsi="Verdana"/>
          <w:color w:val="000000"/>
        </w:rPr>
      </w:pPr>
    </w:p>
    <w:p w:rsidR="00A71744" w:rsidRDefault="00A71744" w:rsidP="000551F3">
      <w:pPr>
        <w:rPr>
          <w:rFonts w:ascii="Verdana" w:hAnsi="Verdana"/>
          <w:color w:val="000000"/>
        </w:rPr>
      </w:pPr>
    </w:p>
    <w:p w:rsidR="00A71744" w:rsidRDefault="00A71744" w:rsidP="000551F3">
      <w:pPr>
        <w:rPr>
          <w:rFonts w:ascii="Verdana" w:hAnsi="Verdana"/>
          <w:color w:val="000000"/>
        </w:rPr>
      </w:pPr>
    </w:p>
    <w:p w:rsidR="00A71744" w:rsidRDefault="00A71744" w:rsidP="000551F3">
      <w:pPr>
        <w:spacing w:after="0" w:line="240" w:lineRule="auto"/>
        <w:rPr>
          <w:rFonts w:ascii="Arial" w:hAnsi="Arial" w:cs="Arial"/>
          <w:color w:val="000000"/>
          <w:sz w:val="26"/>
          <w:szCs w:val="26"/>
          <w:shd w:val="clear" w:color="auto" w:fill="FFFFFF"/>
          <w:lang w:eastAsia="ru-RU"/>
        </w:rPr>
      </w:pPr>
    </w:p>
    <w:p w:rsidR="00A71744" w:rsidRPr="00AB0B00" w:rsidRDefault="00A71744" w:rsidP="00AB0B00">
      <w:pPr>
        <w:pStyle w:val="ListParagraph"/>
        <w:rPr>
          <w:rFonts w:ascii="Tahoma" w:hAnsi="Tahoma" w:cs="Tahoma"/>
          <w:color w:val="000000"/>
          <w:sz w:val="19"/>
          <w:szCs w:val="19"/>
        </w:rPr>
      </w:pPr>
    </w:p>
    <w:p w:rsidR="00A71744" w:rsidRPr="00AB0B00" w:rsidRDefault="00A71744" w:rsidP="00AB0B00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ahoma" w:hAnsi="Tahoma" w:cs="Tahoma"/>
          <w:color w:val="000000"/>
          <w:sz w:val="19"/>
          <w:szCs w:val="19"/>
        </w:rPr>
        <w:br/>
      </w:r>
      <w:r>
        <w:rPr>
          <w:rFonts w:ascii="Tahoma" w:hAnsi="Tahoma" w:cs="Tahoma"/>
          <w:color w:val="000000"/>
          <w:sz w:val="19"/>
          <w:szCs w:val="19"/>
        </w:rPr>
        <w:br/>
      </w:r>
      <w:r w:rsidRPr="00AB0B00">
        <w:rPr>
          <w:rStyle w:val="apple-converted-space"/>
          <w:color w:val="000000"/>
          <w:sz w:val="19"/>
          <w:szCs w:val="19"/>
          <w:shd w:val="clear" w:color="auto" w:fill="FFFFFF"/>
        </w:rPr>
        <w:t> </w:t>
      </w:r>
      <w:r w:rsidRPr="00AB0B00">
        <w:rPr>
          <w:rFonts w:ascii="Tahoma" w:hAnsi="Tahoma" w:cs="Tahoma"/>
          <w:color w:val="000000"/>
          <w:sz w:val="19"/>
          <w:szCs w:val="19"/>
        </w:rPr>
        <w:br/>
      </w:r>
    </w:p>
    <w:p w:rsidR="00A71744" w:rsidRDefault="00A71744" w:rsidP="000551F3"/>
    <w:p w:rsidR="00A71744" w:rsidRDefault="00A71744" w:rsidP="000551F3"/>
    <w:sectPr w:rsidR="00A71744" w:rsidSect="003D78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B51A1"/>
    <w:multiLevelType w:val="hybridMultilevel"/>
    <w:tmpl w:val="869CA18E"/>
    <w:lvl w:ilvl="0" w:tplc="77CAE6A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CAA2F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3B44CC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576372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F66625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00A500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A9D8338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6B478B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F7851D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7C56737"/>
    <w:multiLevelType w:val="hybridMultilevel"/>
    <w:tmpl w:val="D0FA8EAC"/>
    <w:lvl w:ilvl="0" w:tplc="DA46407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B7C686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112FB2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9808FF8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C84D1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64673B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33CC883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AEE4F8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D5C3E3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DB16B5F"/>
    <w:multiLevelType w:val="hybridMultilevel"/>
    <w:tmpl w:val="3A94B1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93D0E22"/>
    <w:multiLevelType w:val="hybridMultilevel"/>
    <w:tmpl w:val="C89EF68E"/>
    <w:lvl w:ilvl="0" w:tplc="2C26130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57E553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610C5D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6AFA62D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B249A5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4822E6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4100060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5904FF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346D36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51F3"/>
    <w:rsid w:val="000551F3"/>
    <w:rsid w:val="000B68AB"/>
    <w:rsid w:val="0022719B"/>
    <w:rsid w:val="002B4BFF"/>
    <w:rsid w:val="002E7DBF"/>
    <w:rsid w:val="003D78AE"/>
    <w:rsid w:val="003F1883"/>
    <w:rsid w:val="00421B18"/>
    <w:rsid w:val="00475851"/>
    <w:rsid w:val="00513619"/>
    <w:rsid w:val="0052270E"/>
    <w:rsid w:val="005966FF"/>
    <w:rsid w:val="00670B41"/>
    <w:rsid w:val="00705700"/>
    <w:rsid w:val="00752C7D"/>
    <w:rsid w:val="0076757B"/>
    <w:rsid w:val="007B6C86"/>
    <w:rsid w:val="007C2931"/>
    <w:rsid w:val="007D5688"/>
    <w:rsid w:val="00840B20"/>
    <w:rsid w:val="00843A30"/>
    <w:rsid w:val="00852B2B"/>
    <w:rsid w:val="00923194"/>
    <w:rsid w:val="00940537"/>
    <w:rsid w:val="00A71744"/>
    <w:rsid w:val="00AB0B00"/>
    <w:rsid w:val="00B63421"/>
    <w:rsid w:val="00B932A6"/>
    <w:rsid w:val="00C55DB0"/>
    <w:rsid w:val="00CE6F04"/>
    <w:rsid w:val="00CF4E9D"/>
    <w:rsid w:val="00D03D1B"/>
    <w:rsid w:val="00DC34BC"/>
    <w:rsid w:val="00DC52EA"/>
    <w:rsid w:val="00DD1AE0"/>
    <w:rsid w:val="00F45889"/>
    <w:rsid w:val="00F826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78A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2">
    <w:name w:val="p2"/>
    <w:basedOn w:val="Normal"/>
    <w:uiPriority w:val="99"/>
    <w:rsid w:val="000551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">
    <w:name w:val="s1"/>
    <w:basedOn w:val="DefaultParagraphFont"/>
    <w:uiPriority w:val="99"/>
    <w:rsid w:val="000551F3"/>
    <w:rPr>
      <w:rFonts w:cs="Times New Roman"/>
    </w:rPr>
  </w:style>
  <w:style w:type="paragraph" w:customStyle="1" w:styleId="p3">
    <w:name w:val="p3"/>
    <w:basedOn w:val="Normal"/>
    <w:uiPriority w:val="99"/>
    <w:rsid w:val="000551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2">
    <w:name w:val="s2"/>
    <w:basedOn w:val="DefaultParagraphFont"/>
    <w:uiPriority w:val="99"/>
    <w:rsid w:val="000551F3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0551F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055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551F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AB0B0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5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01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018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020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025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017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021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02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024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01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011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019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02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203</TotalTime>
  <Pages>3</Pages>
  <Words>431</Words>
  <Characters>2460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8</cp:revision>
  <cp:lastPrinted>2016-02-08T05:46:00Z</cp:lastPrinted>
  <dcterms:created xsi:type="dcterms:W3CDTF">2016-02-08T04:32:00Z</dcterms:created>
  <dcterms:modified xsi:type="dcterms:W3CDTF">2016-02-18T06:32:00Z</dcterms:modified>
</cp:coreProperties>
</file>